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5B230" w14:textId="77777777" w:rsidR="00432E16" w:rsidRDefault="00432E16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</w:p>
    <w:p w14:paraId="3E30A44E" w14:textId="01578532" w:rsidR="00432E16" w:rsidRDefault="0002278E" w:rsidP="0002278E">
      <w:pPr>
        <w:spacing w:after="0"/>
        <w:jc w:val="right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Times New Roman"/>
          <w:sz w:val="20"/>
          <w:szCs w:val="20"/>
        </w:rPr>
        <w:t>Miejscowość, data</w:t>
      </w:r>
      <w:r w:rsidRPr="00432E16">
        <w:rPr>
          <w:rFonts w:ascii="Bookman Old Style" w:hAnsi="Bookman Old Style" w:cs="Times New Roman"/>
          <w:sz w:val="20"/>
          <w:szCs w:val="20"/>
        </w:rPr>
        <w:t xml:space="preserve"> ………….</w:t>
      </w:r>
    </w:p>
    <w:p w14:paraId="523877AB" w14:textId="2111AD43" w:rsidR="00462717" w:rsidRDefault="00B01163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BA6A5F1" wp14:editId="5338E3D1">
                <wp:simplePos x="0" y="0"/>
                <wp:positionH relativeFrom="column">
                  <wp:posOffset>2971800</wp:posOffset>
                </wp:positionH>
                <wp:positionV relativeFrom="paragraph">
                  <wp:posOffset>-1783080</wp:posOffset>
                </wp:positionV>
                <wp:extent cx="3244850" cy="342900"/>
                <wp:effectExtent l="0" t="0" r="0" b="381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48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C442E4" w14:textId="7D7A0FEB" w:rsidR="00223F13" w:rsidRDefault="00F30FF2" w:rsidP="00223F13">
                            <w:pPr>
                              <w:jc w:val="right"/>
                              <w:rPr>
                                <w:rFonts w:ascii="Bookman Old Style" w:hAnsi="Bookman Old Style" w:cs="Bookman Old Style"/>
                              </w:rPr>
                            </w:pPr>
                            <w:r>
                              <w:rPr>
                                <w:rFonts w:ascii="Bookman Old Style" w:eastAsia="Arial Unicode MS" w:hAnsi="Bookman Old Style" w:cs="Bitstream Vera Sans"/>
                              </w:rPr>
                              <w:t xml:space="preserve">Data   ………………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A6A5F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4pt;margin-top:-140.4pt;width:255.5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" stroked="f">
                <v:textbox>
                  <w:txbxContent>
                    <w:p w14:paraId="70C442E4" w14:textId="7D7A0FEB" w:rsidR="00223F13" w:rsidRDefault="00F30FF2" w:rsidP="00223F13">
                      <w:pPr>
                        <w:jc w:val="right"/>
                        <w:rPr>
                          <w:rFonts w:ascii="Bookman Old Style" w:hAnsi="Bookman Old Style" w:cs="Bookman Old Style"/>
                        </w:rPr>
                      </w:pPr>
                      <w:r>
                        <w:rPr>
                          <w:rFonts w:ascii="Bookman Old Style" w:eastAsia="Arial Unicode MS" w:hAnsi="Bookman Old Style" w:cs="Bitstream Vera Sans"/>
                        </w:rPr>
                        <w:t xml:space="preserve">Data   ……………… </w:t>
                      </w:r>
                    </w:p>
                  </w:txbxContent>
                </v:textbox>
              </v:shape>
            </w:pict>
          </mc:Fallback>
        </mc:AlternateContent>
      </w:r>
      <w:r w:rsidR="00F30FF2">
        <w:rPr>
          <w:rFonts w:ascii="Bookman Old Style" w:hAnsi="Bookman Old Style" w:cs="Bookman Old Style"/>
          <w:sz w:val="24"/>
          <w:szCs w:val="24"/>
        </w:rPr>
        <w:t>Nadawca:</w:t>
      </w:r>
    </w:p>
    <w:p w14:paraId="099AFE25" w14:textId="69346531" w:rsidR="00F30FF2" w:rsidRDefault="00F30FF2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Imię Nazwisko</w:t>
      </w:r>
      <w:r w:rsidR="00432E16">
        <w:rPr>
          <w:rFonts w:ascii="Bookman Old Style" w:hAnsi="Bookman Old Style" w:cs="Bookman Old Style"/>
          <w:sz w:val="24"/>
          <w:szCs w:val="24"/>
        </w:rPr>
        <w:t xml:space="preserve"> ……………………………</w:t>
      </w:r>
    </w:p>
    <w:p w14:paraId="5A022560" w14:textId="388FE5AA" w:rsidR="00432E16" w:rsidRDefault="00F30FF2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Adres Zamieszkania</w:t>
      </w:r>
      <w:r w:rsidR="00432E16">
        <w:rPr>
          <w:rFonts w:ascii="Bookman Old Style" w:hAnsi="Bookman Old Style" w:cs="Bookman Old Style"/>
          <w:sz w:val="24"/>
          <w:szCs w:val="24"/>
        </w:rPr>
        <w:t>……………………..</w:t>
      </w:r>
    </w:p>
    <w:p w14:paraId="0FD712F2" w14:textId="5236EE2D" w:rsidR="00F30FF2" w:rsidRDefault="00432E16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………………………………………………..</w:t>
      </w:r>
    </w:p>
    <w:p w14:paraId="205C2797" w14:textId="40F9E56F" w:rsidR="00432E16" w:rsidRDefault="00432E16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………………………………………………..</w:t>
      </w:r>
    </w:p>
    <w:p w14:paraId="438AE554" w14:textId="679A5BEF" w:rsidR="00F30FF2" w:rsidRDefault="00F30FF2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Numer Pasieki WNI</w:t>
      </w:r>
      <w:r w:rsidR="00432E16">
        <w:rPr>
          <w:rFonts w:ascii="Bookman Old Style" w:hAnsi="Bookman Old Style" w:cs="Bookman Old Style"/>
          <w:sz w:val="24"/>
          <w:szCs w:val="24"/>
        </w:rPr>
        <w:t>……………………….</w:t>
      </w:r>
    </w:p>
    <w:p w14:paraId="27C5C162" w14:textId="14D1E2D4" w:rsidR="00DD6867" w:rsidRDefault="00DD6867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Data wpisania do rejestru………………</w:t>
      </w:r>
    </w:p>
    <w:p w14:paraId="6C28FBE4" w14:textId="60A01502" w:rsidR="00F30FF2" w:rsidRPr="004149B9" w:rsidRDefault="00F30FF2" w:rsidP="007164D2">
      <w:pPr>
        <w:spacing w:after="0"/>
        <w:rPr>
          <w:rFonts w:ascii="Bookman Old Style" w:hAnsi="Bookman Old Style" w:cs="Bookman Old Style"/>
          <w:sz w:val="24"/>
          <w:szCs w:val="24"/>
        </w:rPr>
      </w:pPr>
      <w:r>
        <w:rPr>
          <w:rFonts w:ascii="Bookman Old Style" w:hAnsi="Bookman Old Style" w:cs="Bookman Old Style"/>
          <w:sz w:val="24"/>
          <w:szCs w:val="24"/>
        </w:rPr>
        <w:t>Nr. Telefonu</w:t>
      </w:r>
      <w:r w:rsidR="00432E16">
        <w:rPr>
          <w:rFonts w:ascii="Bookman Old Style" w:hAnsi="Bookman Old Style" w:cs="Bookman Old Style"/>
          <w:sz w:val="24"/>
          <w:szCs w:val="24"/>
        </w:rPr>
        <w:t>………………………………..</w:t>
      </w:r>
      <w:r>
        <w:rPr>
          <w:rFonts w:ascii="Bookman Old Style" w:hAnsi="Bookman Old Style" w:cs="Bookman Old Style"/>
          <w:sz w:val="24"/>
          <w:szCs w:val="24"/>
        </w:rPr>
        <w:t xml:space="preserve"> </w:t>
      </w:r>
    </w:p>
    <w:p w14:paraId="0BFE335A" w14:textId="49FB2104" w:rsidR="008A1420" w:rsidRDefault="008A1420" w:rsidP="008A1420">
      <w:pPr>
        <w:spacing w:after="0" w:line="360" w:lineRule="auto"/>
        <w:jc w:val="center"/>
        <w:rPr>
          <w:rFonts w:ascii="Bookman Old Style" w:hAnsi="Bookman Old Style" w:cs="Times New Roman"/>
          <w:b/>
        </w:rPr>
      </w:pPr>
    </w:p>
    <w:p w14:paraId="039A71A6" w14:textId="77777777" w:rsidR="00F30FF2" w:rsidRDefault="00F30FF2" w:rsidP="00F30FF2">
      <w:pPr>
        <w:ind w:left="5664"/>
        <w:rPr>
          <w:rFonts w:ascii="Bookman Old Style" w:eastAsiaTheme="minorEastAsia" w:hAnsi="Bookman Old Style"/>
          <w:noProof/>
          <w:lang w:eastAsia="pl-PL"/>
        </w:rPr>
      </w:pPr>
    </w:p>
    <w:p w14:paraId="324D819C" w14:textId="77777777" w:rsidR="00F30FF2" w:rsidRDefault="00F30FF2" w:rsidP="00F30FF2">
      <w:pPr>
        <w:ind w:left="5664"/>
        <w:rPr>
          <w:rFonts w:ascii="Bookman Old Style" w:eastAsiaTheme="minorEastAsia" w:hAnsi="Bookman Old Style"/>
          <w:noProof/>
          <w:lang w:eastAsia="pl-PL"/>
        </w:rPr>
      </w:pPr>
    </w:p>
    <w:p w14:paraId="23CC25AE" w14:textId="5706934B" w:rsidR="00F30FF2" w:rsidRPr="00F30FF2" w:rsidRDefault="00F30FF2" w:rsidP="00F30FF2">
      <w:pPr>
        <w:ind w:left="5670" w:hanging="141"/>
        <w:rPr>
          <w:rFonts w:ascii="Bookman Old Style" w:eastAsiaTheme="minorEastAsia" w:hAnsi="Bookman Old Style" w:cstheme="minorBidi"/>
          <w:noProof/>
          <w:sz w:val="24"/>
          <w:szCs w:val="24"/>
          <w:lang w:eastAsia="pl-PL"/>
        </w:rPr>
      </w:pPr>
      <w:r w:rsidRPr="00F30FF2">
        <w:rPr>
          <w:rFonts w:ascii="Bookman Old Style" w:eastAsiaTheme="minorEastAsia" w:hAnsi="Bookman Old Style"/>
          <w:noProof/>
          <w:sz w:val="24"/>
          <w:szCs w:val="24"/>
          <w:lang w:eastAsia="pl-PL"/>
        </w:rPr>
        <w:t>Powiatowy Inspektorat Weterynarii</w:t>
      </w:r>
    </w:p>
    <w:p w14:paraId="69CE5B5A" w14:textId="77777777" w:rsidR="00F30FF2" w:rsidRPr="00F30FF2" w:rsidRDefault="00F30FF2" w:rsidP="00F30FF2">
      <w:pPr>
        <w:ind w:left="5670" w:hanging="141"/>
        <w:rPr>
          <w:rFonts w:ascii="Bookman Old Style" w:eastAsiaTheme="minorEastAsia" w:hAnsi="Bookman Old Style"/>
          <w:noProof/>
          <w:sz w:val="24"/>
          <w:szCs w:val="24"/>
          <w:lang w:eastAsia="pl-PL"/>
        </w:rPr>
      </w:pPr>
      <w:r w:rsidRPr="00F30FF2">
        <w:rPr>
          <w:rFonts w:ascii="Bookman Old Style" w:eastAsiaTheme="minorEastAsia" w:hAnsi="Bookman Old Style"/>
          <w:noProof/>
          <w:sz w:val="24"/>
          <w:szCs w:val="24"/>
          <w:lang w:eastAsia="pl-PL"/>
        </w:rPr>
        <w:t>w Poznaniu</w:t>
      </w:r>
    </w:p>
    <w:p w14:paraId="2C936F0D" w14:textId="77777777" w:rsidR="00F30FF2" w:rsidRPr="00F30FF2" w:rsidRDefault="00F30FF2" w:rsidP="00F30FF2">
      <w:pPr>
        <w:ind w:left="5670" w:hanging="141"/>
        <w:rPr>
          <w:rFonts w:ascii="Bookman Old Style" w:eastAsiaTheme="minorEastAsia" w:hAnsi="Bookman Old Style"/>
          <w:noProof/>
          <w:sz w:val="24"/>
          <w:szCs w:val="24"/>
          <w:lang w:eastAsia="pl-PL"/>
        </w:rPr>
      </w:pPr>
      <w:r w:rsidRPr="00F30FF2">
        <w:rPr>
          <w:rFonts w:ascii="Bookman Old Style" w:eastAsiaTheme="minorEastAsia" w:hAnsi="Bookman Old Style"/>
          <w:noProof/>
          <w:sz w:val="24"/>
          <w:szCs w:val="24"/>
          <w:lang w:eastAsia="pl-PL"/>
        </w:rPr>
        <w:t>ul. Grunwaldzka 250</w:t>
      </w:r>
    </w:p>
    <w:p w14:paraId="2F181A05" w14:textId="77777777" w:rsidR="00F30FF2" w:rsidRPr="00F30FF2" w:rsidRDefault="00F30FF2" w:rsidP="00F30FF2">
      <w:pPr>
        <w:ind w:left="5670" w:hanging="141"/>
        <w:rPr>
          <w:rFonts w:ascii="Bookman Old Style" w:eastAsiaTheme="minorEastAsia" w:hAnsi="Bookman Old Style"/>
          <w:noProof/>
          <w:sz w:val="24"/>
          <w:szCs w:val="24"/>
          <w:lang w:eastAsia="pl-PL"/>
        </w:rPr>
      </w:pPr>
      <w:r w:rsidRPr="00F30FF2">
        <w:rPr>
          <w:rFonts w:ascii="Bookman Old Style" w:eastAsiaTheme="minorEastAsia" w:hAnsi="Bookman Old Style"/>
          <w:noProof/>
          <w:sz w:val="24"/>
          <w:szCs w:val="24"/>
          <w:lang w:eastAsia="pl-PL"/>
        </w:rPr>
        <w:t>60-166 Poznań</w:t>
      </w:r>
    </w:p>
    <w:p w14:paraId="3C0C4470" w14:textId="722B42AC" w:rsidR="00F30FF2" w:rsidRDefault="00F30FF2" w:rsidP="008A1420">
      <w:pPr>
        <w:spacing w:after="0" w:line="360" w:lineRule="auto"/>
        <w:jc w:val="center"/>
        <w:rPr>
          <w:rFonts w:ascii="Bookman Old Style" w:hAnsi="Bookman Old Style" w:cs="Times New Roman"/>
          <w:b/>
        </w:rPr>
      </w:pPr>
    </w:p>
    <w:p w14:paraId="00A9A438" w14:textId="070DA2D5" w:rsidR="00F30FF2" w:rsidRDefault="00F30FF2" w:rsidP="008A1420">
      <w:pPr>
        <w:spacing w:after="0" w:line="360" w:lineRule="auto"/>
        <w:jc w:val="center"/>
        <w:rPr>
          <w:rFonts w:ascii="Bookman Old Style" w:hAnsi="Bookman Old Style" w:cs="Times New Roman"/>
          <w:b/>
        </w:rPr>
      </w:pPr>
    </w:p>
    <w:p w14:paraId="312C787B" w14:textId="1216E762" w:rsidR="00F30FF2" w:rsidRDefault="00F30FF2" w:rsidP="008A1420">
      <w:pPr>
        <w:spacing w:after="0" w:line="360" w:lineRule="auto"/>
        <w:jc w:val="center"/>
        <w:rPr>
          <w:rFonts w:ascii="Bookman Old Style" w:hAnsi="Bookman Old Style" w:cs="Times New Roman"/>
          <w:b/>
        </w:rPr>
      </w:pPr>
    </w:p>
    <w:p w14:paraId="13B74A85" w14:textId="79B29D14" w:rsidR="00F30FF2" w:rsidRDefault="00F30FF2" w:rsidP="008A1420">
      <w:pPr>
        <w:spacing w:after="0" w:line="360" w:lineRule="auto"/>
        <w:jc w:val="center"/>
        <w:rPr>
          <w:rFonts w:ascii="Bookman Old Style" w:hAnsi="Bookman Old Style" w:cs="Times New Roman"/>
          <w:b/>
        </w:rPr>
      </w:pPr>
    </w:p>
    <w:p w14:paraId="5440F8C5" w14:textId="77777777" w:rsidR="00F30FF2" w:rsidRDefault="00F30FF2" w:rsidP="008A1420">
      <w:pPr>
        <w:spacing w:after="0" w:line="360" w:lineRule="auto"/>
        <w:jc w:val="center"/>
        <w:rPr>
          <w:rFonts w:ascii="Bookman Old Style" w:hAnsi="Bookman Old Style" w:cs="Times New Roman"/>
          <w:b/>
        </w:rPr>
      </w:pPr>
    </w:p>
    <w:p w14:paraId="19C94EA4" w14:textId="77777777" w:rsidR="00432E16" w:rsidRDefault="00F30FF2" w:rsidP="00F30FF2">
      <w:pPr>
        <w:spacing w:after="0" w:line="360" w:lineRule="auto"/>
        <w:jc w:val="both"/>
        <w:rPr>
          <w:rFonts w:ascii="Bookman Old Style" w:hAnsi="Bookman Old Style" w:cs="Times New Roman"/>
          <w:bCs/>
        </w:rPr>
      </w:pPr>
      <w:r w:rsidRPr="00F30FF2">
        <w:rPr>
          <w:rFonts w:ascii="Bookman Old Style" w:hAnsi="Bookman Old Style" w:cs="Times New Roman"/>
          <w:bCs/>
        </w:rPr>
        <w:t xml:space="preserve">Zwracam się z prośbą o wydanie zaświadczenia o ilości przezimowanych  pni pszczelich </w:t>
      </w:r>
    </w:p>
    <w:p w14:paraId="33264B52" w14:textId="4931E274" w:rsidR="00F30FF2" w:rsidRPr="00F30FF2" w:rsidRDefault="00F30FF2" w:rsidP="00F30FF2">
      <w:pPr>
        <w:spacing w:after="0" w:line="360" w:lineRule="auto"/>
        <w:jc w:val="both"/>
        <w:rPr>
          <w:rFonts w:ascii="Bookman Old Style" w:hAnsi="Bookman Old Style" w:cs="Times New Roman"/>
          <w:bCs/>
        </w:rPr>
      </w:pPr>
      <w:r w:rsidRPr="00F30FF2">
        <w:rPr>
          <w:rFonts w:ascii="Bookman Old Style" w:hAnsi="Bookman Old Style" w:cs="Times New Roman"/>
          <w:bCs/>
        </w:rPr>
        <w:t>na rok  2023 w pasiece znajdującej się pod adresem :</w:t>
      </w:r>
    </w:p>
    <w:p w14:paraId="05A23CB3" w14:textId="5ADA9C87" w:rsidR="00F30FF2" w:rsidRDefault="00F30FF2" w:rsidP="00F30FF2">
      <w:pPr>
        <w:spacing w:after="0" w:line="360" w:lineRule="auto"/>
        <w:jc w:val="both"/>
        <w:rPr>
          <w:rFonts w:ascii="Bookman Old Style" w:hAnsi="Bookman Old Style" w:cs="Times New Roman"/>
          <w:bCs/>
        </w:rPr>
      </w:pPr>
      <w:r w:rsidRPr="00F30FF2">
        <w:rPr>
          <w:rFonts w:ascii="Bookman Old Style" w:hAnsi="Bookman Old Style" w:cs="Times New Roman"/>
          <w:bCs/>
        </w:rPr>
        <w:t>…………………</w:t>
      </w:r>
      <w:r w:rsidR="00432E16">
        <w:rPr>
          <w:rFonts w:ascii="Bookman Old Style" w:hAnsi="Bookman Old Style" w:cs="Times New Roman"/>
          <w:bCs/>
        </w:rPr>
        <w:t>…………………………………………………………………………………………..</w:t>
      </w:r>
    </w:p>
    <w:p w14:paraId="0FB3D4AB" w14:textId="31867DC8" w:rsidR="00432E16" w:rsidRPr="00F30FF2" w:rsidRDefault="00432E16" w:rsidP="00F30FF2">
      <w:pPr>
        <w:spacing w:after="0" w:line="360" w:lineRule="auto"/>
        <w:jc w:val="both"/>
        <w:rPr>
          <w:rFonts w:ascii="Bookman Old Style" w:hAnsi="Bookman Old Style" w:cs="Times New Roman"/>
          <w:bCs/>
        </w:rPr>
      </w:pPr>
      <w:r>
        <w:rPr>
          <w:rFonts w:ascii="Bookman Old Style" w:hAnsi="Bookman Old Style" w:cs="Times New Roman"/>
          <w:bCs/>
        </w:rPr>
        <w:t xml:space="preserve">                                                 (adres pasieki)</w:t>
      </w:r>
    </w:p>
    <w:p w14:paraId="119B5DB4" w14:textId="4848D86F" w:rsidR="00F30FF2" w:rsidRPr="00F30FF2" w:rsidRDefault="00F30FF2" w:rsidP="00F30FF2">
      <w:pPr>
        <w:spacing w:after="0" w:line="360" w:lineRule="auto"/>
        <w:jc w:val="both"/>
        <w:rPr>
          <w:rFonts w:ascii="Bookman Old Style" w:hAnsi="Bookman Old Style" w:cs="Times New Roman"/>
          <w:bCs/>
        </w:rPr>
      </w:pPr>
      <w:r w:rsidRPr="00F30FF2">
        <w:rPr>
          <w:rFonts w:ascii="Bookman Old Style" w:hAnsi="Bookman Old Style" w:cs="Times New Roman"/>
          <w:bCs/>
        </w:rPr>
        <w:t xml:space="preserve">w celu uzyskania dofinansowania z Agencji Restrukturyzacji i Modernizacji Rolnictwa. </w:t>
      </w:r>
    </w:p>
    <w:p w14:paraId="7AFD4965" w14:textId="77777777" w:rsidR="0014290F" w:rsidRDefault="0014290F" w:rsidP="005706CA">
      <w:pPr>
        <w:spacing w:after="0" w:line="360" w:lineRule="auto"/>
        <w:jc w:val="both"/>
        <w:rPr>
          <w:rFonts w:ascii="Bookman Old Style" w:hAnsi="Bookman Old Style"/>
          <w:sz w:val="16"/>
          <w:szCs w:val="16"/>
        </w:rPr>
      </w:pPr>
    </w:p>
    <w:p w14:paraId="61F59768" w14:textId="77777777" w:rsidR="0014290F" w:rsidRDefault="0014290F" w:rsidP="005706CA">
      <w:pPr>
        <w:spacing w:after="0" w:line="360" w:lineRule="auto"/>
        <w:jc w:val="both"/>
        <w:rPr>
          <w:rFonts w:ascii="Bookman Old Style" w:hAnsi="Bookman Old Style"/>
          <w:sz w:val="16"/>
          <w:szCs w:val="16"/>
        </w:rPr>
      </w:pPr>
    </w:p>
    <w:p w14:paraId="25BE6A64" w14:textId="77777777" w:rsidR="0014290F" w:rsidRDefault="0014290F" w:rsidP="005706CA">
      <w:pPr>
        <w:spacing w:after="0" w:line="360" w:lineRule="auto"/>
        <w:jc w:val="both"/>
        <w:rPr>
          <w:rFonts w:ascii="Bookman Old Style" w:hAnsi="Bookman Old Style"/>
          <w:sz w:val="16"/>
          <w:szCs w:val="16"/>
        </w:rPr>
      </w:pPr>
    </w:p>
    <w:p w14:paraId="73878583" w14:textId="77777777" w:rsidR="00D44C22" w:rsidRDefault="00D44C22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14651331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049DF2E1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3A7B5E6E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29E280BF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7171F09B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41ECC781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33AE89AA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2584F74F" w14:textId="77777777" w:rsidR="008A1420" w:rsidRDefault="008A1420" w:rsidP="00CF481E">
      <w:pPr>
        <w:spacing w:after="0" w:line="240" w:lineRule="auto"/>
        <w:jc w:val="both"/>
        <w:rPr>
          <w:rFonts w:ascii="Bookman Old Style" w:hAnsi="Bookman Old Style"/>
          <w:sz w:val="16"/>
          <w:szCs w:val="16"/>
        </w:rPr>
      </w:pPr>
    </w:p>
    <w:p w14:paraId="3119F3B1" w14:textId="0EB7EC92" w:rsidR="00BB1D76" w:rsidRPr="001E0C21" w:rsidRDefault="00BB1D76" w:rsidP="00CF481E">
      <w:pPr>
        <w:spacing w:after="0" w:line="240" w:lineRule="auto"/>
        <w:jc w:val="both"/>
        <w:rPr>
          <w:rFonts w:ascii="Bookman Old Style" w:hAnsi="Bookman Old Style" w:cs="Bookman Old Style"/>
          <w:sz w:val="16"/>
          <w:szCs w:val="16"/>
        </w:rPr>
      </w:pPr>
    </w:p>
    <w:sectPr w:rsidR="00BB1D76" w:rsidRPr="001E0C21" w:rsidSect="00B01163">
      <w:footerReference w:type="default" r:id="rId8"/>
      <w:headerReference w:type="first" r:id="rId9"/>
      <w:footerReference w:type="first" r:id="rId10"/>
      <w:pgSz w:w="11906" w:h="16838"/>
      <w:pgMar w:top="1418" w:right="1134" w:bottom="1418" w:left="1134" w:header="737" w:footer="621" w:gutter="0"/>
      <w:pgNumType w:fmt="numberInDash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DB89F8" w14:textId="77777777" w:rsidR="00522C7F" w:rsidRDefault="00522C7F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0F9CB52D" w14:textId="77777777" w:rsidR="00522C7F" w:rsidRDefault="00522C7F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itstream Vera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4BDC8" w14:textId="77777777" w:rsidR="00E64303" w:rsidRPr="00055F49" w:rsidRDefault="00B01163" w:rsidP="00864664">
    <w:pPr>
      <w:pBdr>
        <w:top w:val="dashSmallGap" w:sz="4" w:space="6" w:color="auto"/>
      </w:pBdr>
      <w:tabs>
        <w:tab w:val="left" w:pos="1260"/>
        <w:tab w:val="center" w:pos="5173"/>
      </w:tabs>
      <w:spacing w:after="0" w:line="240" w:lineRule="auto"/>
      <w:ind w:firstLine="708"/>
      <w:rPr>
        <w:rFonts w:ascii="Bookman Old Style" w:hAnsi="Bookman Old Style" w:cs="Bookman Old Style"/>
        <w:spacing w:val="20"/>
        <w:sz w:val="14"/>
        <w:szCs w:val="18"/>
      </w:rPr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62848" behindDoc="0" locked="0" layoutInCell="1" allowOverlap="1" wp14:anchorId="6E096A54" wp14:editId="7A4118A4">
              <wp:simplePos x="0" y="0"/>
              <wp:positionH relativeFrom="column">
                <wp:posOffset>-411480</wp:posOffset>
              </wp:positionH>
              <wp:positionV relativeFrom="paragraph">
                <wp:posOffset>154940</wp:posOffset>
              </wp:positionV>
              <wp:extent cx="811530" cy="641350"/>
              <wp:effectExtent l="0" t="0" r="26670" b="6350"/>
              <wp:wrapNone/>
              <wp:docPr id="8" name="Group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11530" cy="641350"/>
                        <a:chOff x="1124" y="15442"/>
                        <a:chExt cx="1278" cy="1010"/>
                      </a:xfrm>
                    </wpg:grpSpPr>
                    <wps:wsp>
                      <wps:cNvPr id="9" name="AutoShape 3"/>
                      <wps:cNvCnPr>
                        <a:cxnSpLocks noChangeShapeType="1"/>
                      </wps:cNvCnPr>
                      <wps:spPr bwMode="auto">
                        <a:xfrm>
                          <a:off x="2402" y="15449"/>
                          <a:ext cx="0" cy="1003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pic:pic xmlns:pic="http://schemas.openxmlformats.org/drawingml/2006/picture">
                      <pic:nvPicPr>
                        <pic:cNvPr id="10" name="Picture 4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24" y="15442"/>
                          <a:ext cx="1102" cy="100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8F0FDE" id="Group 7" o:spid="_x0000_s1026" style="position:absolute;margin-left:-32.4pt;margin-top:12.2pt;width:63.9pt;height:50.5pt;z-index:251662848" coordorigin="1124,15442" coordsize="1278,10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7" type="#_x0000_t32" style="position:absolute;left:2402;top:15449;width:0;height:100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" strokecolor="#bfbfb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8" type="#_x0000_t75" alt="logo" style="position:absolute;left:1124;top:15442;width:1102;height:1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">
                <v:imagedata r:id="rId2" o:title="logo"/>
              </v:shape>
            </v:group>
          </w:pict>
        </mc:Fallback>
      </mc:AlternateContent>
    </w:r>
    <w:r w:rsidR="00E64303">
      <w:rPr>
        <w:rFonts w:ascii="Bookman Old Style" w:hAnsi="Bookman Old Style" w:cs="Bookman Old Style"/>
        <w:spacing w:val="20"/>
        <w:sz w:val="18"/>
        <w:szCs w:val="18"/>
      </w:rPr>
      <w:tab/>
    </w:r>
  </w:p>
  <w:p w14:paraId="1C514181" w14:textId="77777777" w:rsidR="00E64303" w:rsidRPr="00406AB1" w:rsidRDefault="00E64303" w:rsidP="00864664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708"/>
      <w:rPr>
        <w:rFonts w:ascii="Bookman Old Style" w:hAnsi="Bookman Old Style" w:cs="Bookman Old Style"/>
        <w:spacing w:val="20"/>
        <w:sz w:val="14"/>
        <w:szCs w:val="18"/>
      </w:rPr>
    </w:pPr>
    <w:r w:rsidRPr="00406AB1">
      <w:rPr>
        <w:rFonts w:ascii="Bookman Old Style" w:hAnsi="Bookman Old Style" w:cs="Bookman Old Style"/>
        <w:spacing w:val="20"/>
        <w:szCs w:val="18"/>
      </w:rPr>
      <w:t xml:space="preserve">Wojewódzki Inspektorat Weterynarii </w:t>
    </w:r>
    <w:r>
      <w:rPr>
        <w:rFonts w:ascii="Bookman Old Style" w:hAnsi="Bookman Old Style" w:cs="Bookman Old Style"/>
        <w:spacing w:val="20"/>
        <w:sz w:val="16"/>
        <w:szCs w:val="18"/>
      </w:rPr>
      <w:t>ul. Grunwaldzka 250</w:t>
    </w:r>
    <w:r w:rsidRPr="00406AB1">
      <w:rPr>
        <w:rFonts w:ascii="Bookman Old Style" w:hAnsi="Bookman Old Style" w:cs="Bookman Old Style"/>
        <w:spacing w:val="20"/>
        <w:sz w:val="16"/>
        <w:szCs w:val="18"/>
      </w:rPr>
      <w:t xml:space="preserve">, </w:t>
    </w:r>
    <w:r>
      <w:rPr>
        <w:rFonts w:ascii="Bookman Old Style" w:hAnsi="Bookman Old Style" w:cs="Bookman Old Style"/>
        <w:spacing w:val="20"/>
        <w:sz w:val="16"/>
        <w:szCs w:val="18"/>
      </w:rPr>
      <w:t>60-166 Poznań</w:t>
    </w:r>
  </w:p>
  <w:p w14:paraId="744AACE8" w14:textId="77777777" w:rsidR="00E64303" w:rsidRPr="00871669" w:rsidRDefault="00E64303" w:rsidP="00626490">
    <w:pPr>
      <w:spacing w:before="120" w:after="0" w:line="480" w:lineRule="auto"/>
      <w:ind w:left="708"/>
      <w:rPr>
        <w:lang w:val="fr-FR"/>
      </w:rPr>
    </w:pPr>
    <w:r w:rsidRPr="00B80AD7">
      <w:rPr>
        <w:rFonts w:ascii="Bookman Old Style" w:hAnsi="Bookman Old Style" w:cs="Bookman Old Style"/>
        <w:sz w:val="18"/>
        <w:szCs w:val="18"/>
        <w:lang w:val="fr-FR"/>
      </w:rPr>
      <w:t>tel.: (</w:t>
    </w:r>
    <w:r>
      <w:rPr>
        <w:rFonts w:ascii="Bookman Old Style" w:hAnsi="Bookman Old Style" w:cs="Bookman Old Style"/>
        <w:sz w:val="18"/>
        <w:szCs w:val="18"/>
        <w:lang w:val="fr-FR"/>
      </w:rPr>
      <w:t>61</w:t>
    </w:r>
    <w:r w:rsidRPr="00B80AD7">
      <w:rPr>
        <w:rFonts w:ascii="Bookman Old Style" w:hAnsi="Bookman Old Style" w:cs="Bookman Old Style"/>
        <w:sz w:val="18"/>
        <w:szCs w:val="18"/>
        <w:lang w:val="fr-FR"/>
      </w:rPr>
      <w:t xml:space="preserve">) </w:t>
    </w:r>
    <w:r>
      <w:rPr>
        <w:rFonts w:ascii="Bookman Old Style" w:hAnsi="Bookman Old Style" w:cs="Bookman Old Style"/>
        <w:sz w:val="18"/>
        <w:szCs w:val="18"/>
        <w:lang w:val="fr-FR"/>
      </w:rPr>
      <w:t>868</w:t>
    </w:r>
    <w:r w:rsidRPr="00B80AD7">
      <w:rPr>
        <w:rFonts w:ascii="Bookman Old Style" w:hAnsi="Bookman Old Style" w:cs="Bookman Old Style"/>
        <w:sz w:val="18"/>
        <w:szCs w:val="18"/>
        <w:lang w:val="fr-FR"/>
      </w:rPr>
      <w:t>-</w:t>
    </w:r>
    <w:r>
      <w:rPr>
        <w:rFonts w:ascii="Bookman Old Style" w:hAnsi="Bookman Old Style" w:cs="Bookman Old Style"/>
        <w:sz w:val="18"/>
        <w:szCs w:val="18"/>
        <w:lang w:val="fr-FR"/>
      </w:rPr>
      <w:t>93</w:t>
    </w:r>
    <w:r w:rsidRPr="00B80AD7">
      <w:rPr>
        <w:rFonts w:ascii="Bookman Old Style" w:hAnsi="Bookman Old Style" w:cs="Bookman Old Style"/>
        <w:sz w:val="18"/>
        <w:szCs w:val="18"/>
        <w:lang w:val="fr-FR"/>
      </w:rPr>
      <w:t>-</w:t>
    </w:r>
    <w:r>
      <w:rPr>
        <w:rFonts w:ascii="Bookman Old Style" w:hAnsi="Bookman Old Style" w:cs="Bookman Old Style"/>
        <w:sz w:val="18"/>
        <w:szCs w:val="18"/>
        <w:lang w:val="fr-FR"/>
      </w:rPr>
      <w:t>47</w:t>
    </w:r>
    <w:r w:rsidRPr="00B80AD7">
      <w:rPr>
        <w:rFonts w:ascii="Bookman Old Style" w:hAnsi="Bookman Old Style" w:cs="Bookman Old Style"/>
        <w:sz w:val="18"/>
        <w:szCs w:val="18"/>
        <w:lang w:val="fr-FR"/>
      </w:rPr>
      <w:t xml:space="preserve">, </w:t>
    </w:r>
    <w:r>
      <w:rPr>
        <w:rFonts w:ascii="Bookman Old Style" w:hAnsi="Bookman Old Style" w:cs="Bookman Old Style"/>
        <w:sz w:val="18"/>
        <w:szCs w:val="18"/>
        <w:lang w:val="fr-FR"/>
      </w:rPr>
      <w:t xml:space="preserve"> </w:t>
    </w:r>
    <w:r w:rsidRPr="00B80AD7">
      <w:rPr>
        <w:rFonts w:ascii="Bookman Old Style" w:hAnsi="Bookman Old Style" w:cs="Bookman Old Style"/>
        <w:sz w:val="18"/>
        <w:szCs w:val="18"/>
        <w:lang w:val="fr-FR"/>
      </w:rPr>
      <w:t>fax:</w:t>
    </w:r>
    <w:r>
      <w:rPr>
        <w:rFonts w:ascii="Bookman Old Style" w:hAnsi="Bookman Old Style" w:cs="Bookman Old Style"/>
        <w:sz w:val="18"/>
        <w:szCs w:val="18"/>
        <w:lang w:val="fr-FR"/>
      </w:rPr>
      <w:t xml:space="preserve"> </w:t>
    </w:r>
    <w:r w:rsidRPr="00B80AD7">
      <w:rPr>
        <w:rFonts w:ascii="Bookman Old Style" w:hAnsi="Bookman Old Style" w:cs="Bookman Old Style"/>
        <w:sz w:val="18"/>
        <w:szCs w:val="18"/>
        <w:lang w:val="fr-FR"/>
      </w:rPr>
      <w:t>(</w:t>
    </w:r>
    <w:r>
      <w:rPr>
        <w:rFonts w:ascii="Bookman Old Style" w:hAnsi="Bookman Old Style" w:cs="Bookman Old Style"/>
        <w:sz w:val="18"/>
        <w:szCs w:val="18"/>
        <w:lang w:val="fr-FR"/>
      </w:rPr>
      <w:t>61</w:t>
    </w:r>
    <w:r w:rsidRPr="00B80AD7">
      <w:rPr>
        <w:rFonts w:ascii="Bookman Old Style" w:hAnsi="Bookman Old Style" w:cs="Bookman Old Style"/>
        <w:sz w:val="18"/>
        <w:szCs w:val="18"/>
        <w:lang w:val="fr-FR"/>
      </w:rPr>
      <w:t xml:space="preserve">) </w:t>
    </w:r>
    <w:r>
      <w:rPr>
        <w:rFonts w:ascii="Bookman Old Style" w:hAnsi="Bookman Old Style" w:cs="Bookman Old Style"/>
        <w:sz w:val="18"/>
        <w:szCs w:val="18"/>
        <w:lang w:val="fr-FR"/>
      </w:rPr>
      <w:t>868</w:t>
    </w:r>
    <w:r w:rsidRPr="00B80AD7">
      <w:rPr>
        <w:rFonts w:ascii="Bookman Old Style" w:hAnsi="Bookman Old Style" w:cs="Bookman Old Style"/>
        <w:sz w:val="18"/>
        <w:szCs w:val="18"/>
        <w:lang w:val="fr-FR"/>
      </w:rPr>
      <w:t>-</w:t>
    </w:r>
    <w:r>
      <w:rPr>
        <w:rFonts w:ascii="Bookman Old Style" w:hAnsi="Bookman Old Style" w:cs="Bookman Old Style"/>
        <w:sz w:val="18"/>
        <w:szCs w:val="18"/>
        <w:lang w:val="fr-FR"/>
      </w:rPr>
      <w:t>45</w:t>
    </w:r>
    <w:r w:rsidRPr="00B80AD7">
      <w:rPr>
        <w:rFonts w:ascii="Bookman Old Style" w:hAnsi="Bookman Old Style" w:cs="Bookman Old Style"/>
        <w:sz w:val="18"/>
        <w:szCs w:val="18"/>
        <w:lang w:val="fr-FR"/>
      </w:rPr>
      <w:t>-</w:t>
    </w:r>
    <w:r>
      <w:rPr>
        <w:rFonts w:ascii="Bookman Old Style" w:hAnsi="Bookman Old Style" w:cs="Bookman Old Style"/>
        <w:sz w:val="18"/>
        <w:szCs w:val="18"/>
        <w:lang w:val="fr-FR"/>
      </w:rPr>
      <w:t>31, e-mail: sekretariat</w:t>
    </w:r>
    <w:r w:rsidRPr="00B80AD7">
      <w:rPr>
        <w:rFonts w:ascii="Bookman Old Style" w:hAnsi="Bookman Old Style" w:cs="Bookman Old Style"/>
        <w:sz w:val="18"/>
        <w:szCs w:val="18"/>
        <w:lang w:val="fr-FR"/>
      </w:rPr>
      <w:t>@</w:t>
    </w:r>
    <w:r>
      <w:rPr>
        <w:rFonts w:ascii="Bookman Old Style" w:hAnsi="Bookman Old Style" w:cs="Bookman Old Style"/>
        <w:sz w:val="18"/>
        <w:szCs w:val="18"/>
        <w:lang w:val="fr-FR"/>
      </w:rPr>
      <w:t xml:space="preserve">wiw.poznan.pl, </w:t>
    </w:r>
    <w:r w:rsidRPr="00B80AD7">
      <w:rPr>
        <w:rFonts w:ascii="Bookman Old Style" w:hAnsi="Bookman Old Style" w:cs="Bookman Old Style"/>
        <w:sz w:val="18"/>
        <w:szCs w:val="18"/>
        <w:lang w:val="fr-FR"/>
      </w:rPr>
      <w:t>www.</w:t>
    </w:r>
    <w:r>
      <w:rPr>
        <w:rFonts w:ascii="Bookman Old Style" w:hAnsi="Bookman Old Style" w:cs="Bookman Old Style"/>
        <w:sz w:val="18"/>
        <w:szCs w:val="18"/>
        <w:lang w:val="fr-FR"/>
      </w:rPr>
      <w:t>wiw.poznan.pl</w:t>
    </w:r>
  </w:p>
  <w:p w14:paraId="6FD83637" w14:textId="77777777" w:rsidR="00223F13" w:rsidRPr="00E273D3" w:rsidRDefault="00E64303" w:rsidP="00B01163">
    <w:pPr>
      <w:tabs>
        <w:tab w:val="center" w:pos="4819"/>
        <w:tab w:val="right" w:pos="9638"/>
      </w:tabs>
      <w:spacing w:after="0" w:line="240" w:lineRule="auto"/>
      <w:jc w:val="center"/>
      <w:rPr>
        <w:rFonts w:cs="Times New Roman"/>
        <w:lang w:val="fr-FR"/>
      </w:rPr>
    </w:pPr>
    <w:r w:rsidRPr="00E64303">
      <w:rPr>
        <w:rFonts w:ascii="Bookman Old Style" w:hAnsi="Bookman Old Style" w:cs="Bookman Old Style"/>
        <w:sz w:val="18"/>
        <w:szCs w:val="18"/>
        <w:lang w:val="fr-FR"/>
      </w:rPr>
      <w:fldChar w:fldCharType="begin"/>
    </w:r>
    <w:r w:rsidRPr="00E64303">
      <w:rPr>
        <w:rFonts w:ascii="Bookman Old Style" w:hAnsi="Bookman Old Style" w:cs="Bookman Old Style"/>
        <w:sz w:val="18"/>
        <w:szCs w:val="18"/>
        <w:lang w:val="fr-FR"/>
      </w:rPr>
      <w:instrText xml:space="preserve"> PAGE  \* ArabicDash  \* MERGEFORMAT </w:instrText>
    </w:r>
    <w:r w:rsidRPr="00E64303">
      <w:rPr>
        <w:rFonts w:ascii="Bookman Old Style" w:hAnsi="Bookman Old Style" w:cs="Bookman Old Style"/>
        <w:sz w:val="18"/>
        <w:szCs w:val="18"/>
        <w:lang w:val="fr-FR"/>
      </w:rPr>
      <w:fldChar w:fldCharType="separate"/>
    </w:r>
    <w:r w:rsidR="00A12766">
      <w:rPr>
        <w:rFonts w:ascii="Bookman Old Style" w:hAnsi="Bookman Old Style" w:cs="Bookman Old Style"/>
        <w:noProof/>
        <w:sz w:val="18"/>
        <w:szCs w:val="18"/>
        <w:lang w:val="fr-FR"/>
      </w:rPr>
      <w:t>- 2 -</w:t>
    </w:r>
    <w:r w:rsidRPr="00E64303">
      <w:rPr>
        <w:rFonts w:ascii="Bookman Old Style" w:hAnsi="Bookman Old Style" w:cs="Bookman Old Style"/>
        <w:sz w:val="18"/>
        <w:szCs w:val="18"/>
        <w:lang w:val="fr-F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59D20" w14:textId="77777777" w:rsidR="00871669" w:rsidRPr="00871669" w:rsidRDefault="00871669" w:rsidP="00D1343D">
    <w:pPr>
      <w:tabs>
        <w:tab w:val="left" w:pos="2460"/>
      </w:tabs>
      <w:spacing w:before="120" w:after="0" w:line="240" w:lineRule="auto"/>
      <w:rPr>
        <w:rFonts w:cs="Times New Roman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71568" w14:textId="77777777" w:rsidR="00522C7F" w:rsidRDefault="00522C7F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36F10DB1" w14:textId="77777777" w:rsidR="00522C7F" w:rsidRDefault="00522C7F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FF453" w14:textId="751D551F" w:rsidR="00871669" w:rsidRPr="00432E16" w:rsidRDefault="00F30FF2" w:rsidP="00F30FF2">
    <w:pPr>
      <w:pStyle w:val="Nagwek"/>
      <w:tabs>
        <w:tab w:val="clear" w:pos="4536"/>
        <w:tab w:val="left" w:pos="1276"/>
      </w:tabs>
      <w:ind w:right="-6406"/>
      <w:rPr>
        <w:rFonts w:ascii="Bookman Old Style" w:hAnsi="Bookman Old Style" w:cs="Times New Roman"/>
        <w:sz w:val="20"/>
        <w:szCs w:val="20"/>
      </w:rPr>
    </w:pPr>
    <w:r>
      <w:rPr>
        <w:rFonts w:ascii="Times New Roman" w:hAnsi="Times New Roman" w:cs="Times New Roman"/>
        <w:b/>
        <w:bCs/>
        <w:sz w:val="24"/>
        <w:szCs w:val="24"/>
      </w:rPr>
      <w:tab/>
    </w:r>
    <w:r w:rsidRPr="00432E16">
      <w:rPr>
        <w:rFonts w:ascii="Bookman Old Style" w:hAnsi="Bookman Old Style" w:cs="Times New Roman"/>
        <w:sz w:val="20"/>
        <w:szCs w:val="20"/>
      </w:rPr>
      <w:t xml:space="preserve">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C0986"/>
    <w:multiLevelType w:val="hybridMultilevel"/>
    <w:tmpl w:val="E2185D2C"/>
    <w:lvl w:ilvl="0" w:tplc="E47AD9CC">
      <w:start w:val="2"/>
      <w:numFmt w:val="decimal"/>
      <w:lvlText w:val="- %1 -"/>
      <w:lvlJc w:val="left"/>
      <w:pPr>
        <w:ind w:left="51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899" w:hanging="360"/>
      </w:pPr>
    </w:lvl>
    <w:lvl w:ilvl="2" w:tplc="0415001B" w:tentative="1">
      <w:start w:val="1"/>
      <w:numFmt w:val="lowerRoman"/>
      <w:lvlText w:val="%3."/>
      <w:lvlJc w:val="right"/>
      <w:pPr>
        <w:ind w:left="6619" w:hanging="180"/>
      </w:pPr>
    </w:lvl>
    <w:lvl w:ilvl="3" w:tplc="0415000F" w:tentative="1">
      <w:start w:val="1"/>
      <w:numFmt w:val="decimal"/>
      <w:lvlText w:val="%4."/>
      <w:lvlJc w:val="left"/>
      <w:pPr>
        <w:ind w:left="7339" w:hanging="360"/>
      </w:pPr>
    </w:lvl>
    <w:lvl w:ilvl="4" w:tplc="04150019" w:tentative="1">
      <w:start w:val="1"/>
      <w:numFmt w:val="lowerLetter"/>
      <w:lvlText w:val="%5."/>
      <w:lvlJc w:val="left"/>
      <w:pPr>
        <w:ind w:left="8059" w:hanging="360"/>
      </w:pPr>
    </w:lvl>
    <w:lvl w:ilvl="5" w:tplc="0415001B" w:tentative="1">
      <w:start w:val="1"/>
      <w:numFmt w:val="lowerRoman"/>
      <w:lvlText w:val="%6."/>
      <w:lvlJc w:val="right"/>
      <w:pPr>
        <w:ind w:left="8779" w:hanging="180"/>
      </w:pPr>
    </w:lvl>
    <w:lvl w:ilvl="6" w:tplc="0415000F" w:tentative="1">
      <w:start w:val="1"/>
      <w:numFmt w:val="decimal"/>
      <w:lvlText w:val="%7."/>
      <w:lvlJc w:val="left"/>
      <w:pPr>
        <w:ind w:left="9499" w:hanging="360"/>
      </w:pPr>
    </w:lvl>
    <w:lvl w:ilvl="7" w:tplc="04150019" w:tentative="1">
      <w:start w:val="1"/>
      <w:numFmt w:val="lowerLetter"/>
      <w:lvlText w:val="%8."/>
      <w:lvlJc w:val="left"/>
      <w:pPr>
        <w:ind w:left="10219" w:hanging="360"/>
      </w:pPr>
    </w:lvl>
    <w:lvl w:ilvl="8" w:tplc="0415001B" w:tentative="1">
      <w:start w:val="1"/>
      <w:numFmt w:val="lowerRoman"/>
      <w:lvlText w:val="%9."/>
      <w:lvlJc w:val="right"/>
      <w:pPr>
        <w:ind w:left="10939" w:hanging="180"/>
      </w:pPr>
    </w:lvl>
  </w:abstractNum>
  <w:num w:numId="1" w16cid:durableId="1248105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attachedTemplate r:id="rId1"/>
  <w:defaultTabStop w:val="708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303"/>
    <w:rsid w:val="000138BC"/>
    <w:rsid w:val="0002278E"/>
    <w:rsid w:val="00023FDA"/>
    <w:rsid w:val="00027F74"/>
    <w:rsid w:val="00032FBA"/>
    <w:rsid w:val="00035DB8"/>
    <w:rsid w:val="000379BF"/>
    <w:rsid w:val="0004247C"/>
    <w:rsid w:val="00047A15"/>
    <w:rsid w:val="00055F49"/>
    <w:rsid w:val="0005759F"/>
    <w:rsid w:val="00067D10"/>
    <w:rsid w:val="00071740"/>
    <w:rsid w:val="00071B95"/>
    <w:rsid w:val="00081839"/>
    <w:rsid w:val="00090E1F"/>
    <w:rsid w:val="00092241"/>
    <w:rsid w:val="0009385C"/>
    <w:rsid w:val="00093904"/>
    <w:rsid w:val="000A12B0"/>
    <w:rsid w:val="000A3167"/>
    <w:rsid w:val="000A33FA"/>
    <w:rsid w:val="000A70CD"/>
    <w:rsid w:val="000B2F18"/>
    <w:rsid w:val="000C485D"/>
    <w:rsid w:val="000D11F7"/>
    <w:rsid w:val="000E7668"/>
    <w:rsid w:val="000F2A79"/>
    <w:rsid w:val="000F3E5E"/>
    <w:rsid w:val="000F4F3A"/>
    <w:rsid w:val="001009DB"/>
    <w:rsid w:val="001017A5"/>
    <w:rsid w:val="00113E7D"/>
    <w:rsid w:val="00113E98"/>
    <w:rsid w:val="00114F36"/>
    <w:rsid w:val="00123F69"/>
    <w:rsid w:val="00131CF0"/>
    <w:rsid w:val="00132E8A"/>
    <w:rsid w:val="00134FA5"/>
    <w:rsid w:val="00135ED7"/>
    <w:rsid w:val="0014290F"/>
    <w:rsid w:val="00154FFD"/>
    <w:rsid w:val="00157E6A"/>
    <w:rsid w:val="00161B83"/>
    <w:rsid w:val="001634AF"/>
    <w:rsid w:val="00191270"/>
    <w:rsid w:val="001A39A7"/>
    <w:rsid w:val="001A5D25"/>
    <w:rsid w:val="001B46A0"/>
    <w:rsid w:val="001B5B0B"/>
    <w:rsid w:val="001C6B44"/>
    <w:rsid w:val="001C7BC4"/>
    <w:rsid w:val="001D05BB"/>
    <w:rsid w:val="001E08DA"/>
    <w:rsid w:val="001E0C21"/>
    <w:rsid w:val="001E7787"/>
    <w:rsid w:val="001F3296"/>
    <w:rsid w:val="001F6913"/>
    <w:rsid w:val="00201D52"/>
    <w:rsid w:val="00216872"/>
    <w:rsid w:val="00223F13"/>
    <w:rsid w:val="00230055"/>
    <w:rsid w:val="00232CC5"/>
    <w:rsid w:val="00242542"/>
    <w:rsid w:val="002462AA"/>
    <w:rsid w:val="00252713"/>
    <w:rsid w:val="002534E7"/>
    <w:rsid w:val="00261D69"/>
    <w:rsid w:val="00262943"/>
    <w:rsid w:val="00265ECC"/>
    <w:rsid w:val="00277CBE"/>
    <w:rsid w:val="002862A8"/>
    <w:rsid w:val="00291331"/>
    <w:rsid w:val="002931B2"/>
    <w:rsid w:val="002956E0"/>
    <w:rsid w:val="00295964"/>
    <w:rsid w:val="00295B7F"/>
    <w:rsid w:val="002977B3"/>
    <w:rsid w:val="002A0849"/>
    <w:rsid w:val="002A1292"/>
    <w:rsid w:val="002A14BF"/>
    <w:rsid w:val="002A5E2A"/>
    <w:rsid w:val="002B3DE1"/>
    <w:rsid w:val="002C63DF"/>
    <w:rsid w:val="002D5126"/>
    <w:rsid w:val="002D56C6"/>
    <w:rsid w:val="002F6BCB"/>
    <w:rsid w:val="0031770A"/>
    <w:rsid w:val="00324372"/>
    <w:rsid w:val="00330FFE"/>
    <w:rsid w:val="003325F0"/>
    <w:rsid w:val="00340195"/>
    <w:rsid w:val="00340B09"/>
    <w:rsid w:val="0034445C"/>
    <w:rsid w:val="00347DA1"/>
    <w:rsid w:val="00351C7C"/>
    <w:rsid w:val="00351D43"/>
    <w:rsid w:val="0035230A"/>
    <w:rsid w:val="0035356E"/>
    <w:rsid w:val="00353764"/>
    <w:rsid w:val="003537E8"/>
    <w:rsid w:val="00367F91"/>
    <w:rsid w:val="00371778"/>
    <w:rsid w:val="00376536"/>
    <w:rsid w:val="00394C71"/>
    <w:rsid w:val="00397D84"/>
    <w:rsid w:val="003B3E11"/>
    <w:rsid w:val="003B515E"/>
    <w:rsid w:val="003C27FE"/>
    <w:rsid w:val="003C3DA0"/>
    <w:rsid w:val="003C5F58"/>
    <w:rsid w:val="003C6832"/>
    <w:rsid w:val="003D01B9"/>
    <w:rsid w:val="003D03D0"/>
    <w:rsid w:val="003E4A7B"/>
    <w:rsid w:val="004013E7"/>
    <w:rsid w:val="00406400"/>
    <w:rsid w:val="00406AB1"/>
    <w:rsid w:val="0040739D"/>
    <w:rsid w:val="004149B9"/>
    <w:rsid w:val="0041592F"/>
    <w:rsid w:val="00423639"/>
    <w:rsid w:val="00424286"/>
    <w:rsid w:val="00424B72"/>
    <w:rsid w:val="00424CD6"/>
    <w:rsid w:val="00425398"/>
    <w:rsid w:val="00432E16"/>
    <w:rsid w:val="00434DE6"/>
    <w:rsid w:val="00434FFD"/>
    <w:rsid w:val="00442911"/>
    <w:rsid w:val="00442A0B"/>
    <w:rsid w:val="00443351"/>
    <w:rsid w:val="004450A4"/>
    <w:rsid w:val="004463B5"/>
    <w:rsid w:val="004506B0"/>
    <w:rsid w:val="00452D4C"/>
    <w:rsid w:val="00455231"/>
    <w:rsid w:val="00457A0E"/>
    <w:rsid w:val="00457B35"/>
    <w:rsid w:val="00462717"/>
    <w:rsid w:val="0046644A"/>
    <w:rsid w:val="004953EE"/>
    <w:rsid w:val="004B0E14"/>
    <w:rsid w:val="004B5DF6"/>
    <w:rsid w:val="004C0613"/>
    <w:rsid w:val="004C2F07"/>
    <w:rsid w:val="004C592C"/>
    <w:rsid w:val="004D17A0"/>
    <w:rsid w:val="004E213E"/>
    <w:rsid w:val="004E6748"/>
    <w:rsid w:val="004F59A7"/>
    <w:rsid w:val="004F7081"/>
    <w:rsid w:val="004F7124"/>
    <w:rsid w:val="0050053C"/>
    <w:rsid w:val="005068F0"/>
    <w:rsid w:val="0051217C"/>
    <w:rsid w:val="0051313C"/>
    <w:rsid w:val="00516147"/>
    <w:rsid w:val="00517604"/>
    <w:rsid w:val="00522C7F"/>
    <w:rsid w:val="00526573"/>
    <w:rsid w:val="005279EB"/>
    <w:rsid w:val="005342F9"/>
    <w:rsid w:val="00547668"/>
    <w:rsid w:val="0055164D"/>
    <w:rsid w:val="00555627"/>
    <w:rsid w:val="0055793B"/>
    <w:rsid w:val="00562531"/>
    <w:rsid w:val="005706CA"/>
    <w:rsid w:val="005744DF"/>
    <w:rsid w:val="0057746F"/>
    <w:rsid w:val="005777C6"/>
    <w:rsid w:val="00577D3E"/>
    <w:rsid w:val="005800F4"/>
    <w:rsid w:val="00587041"/>
    <w:rsid w:val="00590516"/>
    <w:rsid w:val="005944F0"/>
    <w:rsid w:val="005A4265"/>
    <w:rsid w:val="005A63E4"/>
    <w:rsid w:val="005A74D7"/>
    <w:rsid w:val="005C2C3C"/>
    <w:rsid w:val="005C41E0"/>
    <w:rsid w:val="005D63AD"/>
    <w:rsid w:val="005E02C5"/>
    <w:rsid w:val="006001AE"/>
    <w:rsid w:val="006057F1"/>
    <w:rsid w:val="0061073C"/>
    <w:rsid w:val="0061203B"/>
    <w:rsid w:val="00612505"/>
    <w:rsid w:val="00612AD3"/>
    <w:rsid w:val="006509E0"/>
    <w:rsid w:val="0065106F"/>
    <w:rsid w:val="006525F5"/>
    <w:rsid w:val="00657761"/>
    <w:rsid w:val="006646DB"/>
    <w:rsid w:val="00665400"/>
    <w:rsid w:val="00670F2A"/>
    <w:rsid w:val="006807E7"/>
    <w:rsid w:val="006A0810"/>
    <w:rsid w:val="006A575F"/>
    <w:rsid w:val="006A70CD"/>
    <w:rsid w:val="006B33BA"/>
    <w:rsid w:val="006C5092"/>
    <w:rsid w:val="006D252D"/>
    <w:rsid w:val="006D3107"/>
    <w:rsid w:val="006D6A20"/>
    <w:rsid w:val="006E04E8"/>
    <w:rsid w:val="006E4DB9"/>
    <w:rsid w:val="006F3985"/>
    <w:rsid w:val="006F52E5"/>
    <w:rsid w:val="00702BF4"/>
    <w:rsid w:val="00716345"/>
    <w:rsid w:val="007164D2"/>
    <w:rsid w:val="00721D6E"/>
    <w:rsid w:val="00723050"/>
    <w:rsid w:val="0072465D"/>
    <w:rsid w:val="00730381"/>
    <w:rsid w:val="007368D4"/>
    <w:rsid w:val="007378E5"/>
    <w:rsid w:val="0074102F"/>
    <w:rsid w:val="00741373"/>
    <w:rsid w:val="00744F8F"/>
    <w:rsid w:val="00747BC6"/>
    <w:rsid w:val="007511BE"/>
    <w:rsid w:val="00761BA9"/>
    <w:rsid w:val="00772563"/>
    <w:rsid w:val="007739C1"/>
    <w:rsid w:val="0078022E"/>
    <w:rsid w:val="0078183D"/>
    <w:rsid w:val="007834DF"/>
    <w:rsid w:val="007955CD"/>
    <w:rsid w:val="007964D1"/>
    <w:rsid w:val="007A4919"/>
    <w:rsid w:val="007A7E6F"/>
    <w:rsid w:val="007B0824"/>
    <w:rsid w:val="007C0F40"/>
    <w:rsid w:val="007C1482"/>
    <w:rsid w:val="007C5ECE"/>
    <w:rsid w:val="007D3F49"/>
    <w:rsid w:val="007E4295"/>
    <w:rsid w:val="007F56CA"/>
    <w:rsid w:val="007F588F"/>
    <w:rsid w:val="007F5C51"/>
    <w:rsid w:val="00804C06"/>
    <w:rsid w:val="0081165C"/>
    <w:rsid w:val="00811C3C"/>
    <w:rsid w:val="00823EF5"/>
    <w:rsid w:val="008353D4"/>
    <w:rsid w:val="008445D1"/>
    <w:rsid w:val="00847D9B"/>
    <w:rsid w:val="00852E3B"/>
    <w:rsid w:val="008610AE"/>
    <w:rsid w:val="008617A3"/>
    <w:rsid w:val="00864664"/>
    <w:rsid w:val="00865A45"/>
    <w:rsid w:val="00871669"/>
    <w:rsid w:val="00877965"/>
    <w:rsid w:val="00885454"/>
    <w:rsid w:val="0088771B"/>
    <w:rsid w:val="008979B8"/>
    <w:rsid w:val="008A1420"/>
    <w:rsid w:val="008A4367"/>
    <w:rsid w:val="008A6F52"/>
    <w:rsid w:val="008B69B3"/>
    <w:rsid w:val="008C03A4"/>
    <w:rsid w:val="008C1284"/>
    <w:rsid w:val="008C69D1"/>
    <w:rsid w:val="008E684F"/>
    <w:rsid w:val="008F51DD"/>
    <w:rsid w:val="00902AB6"/>
    <w:rsid w:val="00913002"/>
    <w:rsid w:val="00917D7E"/>
    <w:rsid w:val="00925F86"/>
    <w:rsid w:val="00931692"/>
    <w:rsid w:val="00941906"/>
    <w:rsid w:val="00943458"/>
    <w:rsid w:val="00944049"/>
    <w:rsid w:val="009448A1"/>
    <w:rsid w:val="00953D48"/>
    <w:rsid w:val="00955CBE"/>
    <w:rsid w:val="009632A9"/>
    <w:rsid w:val="009633C2"/>
    <w:rsid w:val="0096794D"/>
    <w:rsid w:val="009756B5"/>
    <w:rsid w:val="009771DD"/>
    <w:rsid w:val="00982B97"/>
    <w:rsid w:val="009913CE"/>
    <w:rsid w:val="00991573"/>
    <w:rsid w:val="00993551"/>
    <w:rsid w:val="009A1BC2"/>
    <w:rsid w:val="009A263F"/>
    <w:rsid w:val="009A2833"/>
    <w:rsid w:val="009A35CA"/>
    <w:rsid w:val="009A6EBE"/>
    <w:rsid w:val="009B080D"/>
    <w:rsid w:val="009C0AFE"/>
    <w:rsid w:val="009C55B0"/>
    <w:rsid w:val="009D0742"/>
    <w:rsid w:val="009E708B"/>
    <w:rsid w:val="009F2308"/>
    <w:rsid w:val="009F2E0F"/>
    <w:rsid w:val="009F587F"/>
    <w:rsid w:val="00A12766"/>
    <w:rsid w:val="00A140CE"/>
    <w:rsid w:val="00A22D45"/>
    <w:rsid w:val="00A23CB4"/>
    <w:rsid w:val="00A247C0"/>
    <w:rsid w:val="00A25EB8"/>
    <w:rsid w:val="00A31A80"/>
    <w:rsid w:val="00A42036"/>
    <w:rsid w:val="00A465AF"/>
    <w:rsid w:val="00A51954"/>
    <w:rsid w:val="00A52670"/>
    <w:rsid w:val="00A52A6B"/>
    <w:rsid w:val="00A54510"/>
    <w:rsid w:val="00A54DF7"/>
    <w:rsid w:val="00A54FF0"/>
    <w:rsid w:val="00A5789C"/>
    <w:rsid w:val="00A67DA3"/>
    <w:rsid w:val="00A67E7A"/>
    <w:rsid w:val="00A77192"/>
    <w:rsid w:val="00A9294C"/>
    <w:rsid w:val="00A95EA6"/>
    <w:rsid w:val="00AA6DE0"/>
    <w:rsid w:val="00AB10EE"/>
    <w:rsid w:val="00AB2184"/>
    <w:rsid w:val="00AB2B12"/>
    <w:rsid w:val="00AB4CBD"/>
    <w:rsid w:val="00AB6BBF"/>
    <w:rsid w:val="00AC00C5"/>
    <w:rsid w:val="00AC27CE"/>
    <w:rsid w:val="00AC3B00"/>
    <w:rsid w:val="00AC3D13"/>
    <w:rsid w:val="00AD397C"/>
    <w:rsid w:val="00AD736C"/>
    <w:rsid w:val="00AE4559"/>
    <w:rsid w:val="00AF137F"/>
    <w:rsid w:val="00AF6DC8"/>
    <w:rsid w:val="00B01163"/>
    <w:rsid w:val="00B02C95"/>
    <w:rsid w:val="00B176C9"/>
    <w:rsid w:val="00B24E49"/>
    <w:rsid w:val="00B30071"/>
    <w:rsid w:val="00B3192C"/>
    <w:rsid w:val="00B468FE"/>
    <w:rsid w:val="00B6243D"/>
    <w:rsid w:val="00B6291C"/>
    <w:rsid w:val="00B7064C"/>
    <w:rsid w:val="00B765A2"/>
    <w:rsid w:val="00B80AD7"/>
    <w:rsid w:val="00B92B6A"/>
    <w:rsid w:val="00B94F76"/>
    <w:rsid w:val="00B97172"/>
    <w:rsid w:val="00BA0129"/>
    <w:rsid w:val="00BA54E0"/>
    <w:rsid w:val="00BB1D76"/>
    <w:rsid w:val="00BB7C95"/>
    <w:rsid w:val="00BC0744"/>
    <w:rsid w:val="00BC1658"/>
    <w:rsid w:val="00BC41DD"/>
    <w:rsid w:val="00BC6FA7"/>
    <w:rsid w:val="00BD0595"/>
    <w:rsid w:val="00BD53C9"/>
    <w:rsid w:val="00BF7AC0"/>
    <w:rsid w:val="00C00E17"/>
    <w:rsid w:val="00C0123A"/>
    <w:rsid w:val="00C023BB"/>
    <w:rsid w:val="00C046B0"/>
    <w:rsid w:val="00C07C51"/>
    <w:rsid w:val="00C16D67"/>
    <w:rsid w:val="00C2250D"/>
    <w:rsid w:val="00C256CD"/>
    <w:rsid w:val="00C27837"/>
    <w:rsid w:val="00C35FC1"/>
    <w:rsid w:val="00C42D1A"/>
    <w:rsid w:val="00C44F2B"/>
    <w:rsid w:val="00C47E3A"/>
    <w:rsid w:val="00C54ABD"/>
    <w:rsid w:val="00C63493"/>
    <w:rsid w:val="00C71A30"/>
    <w:rsid w:val="00CA1D78"/>
    <w:rsid w:val="00CA6F21"/>
    <w:rsid w:val="00CB1211"/>
    <w:rsid w:val="00CB437B"/>
    <w:rsid w:val="00CB6588"/>
    <w:rsid w:val="00CB667C"/>
    <w:rsid w:val="00CB67E8"/>
    <w:rsid w:val="00CC04A9"/>
    <w:rsid w:val="00CD0A75"/>
    <w:rsid w:val="00CE58D2"/>
    <w:rsid w:val="00CF132D"/>
    <w:rsid w:val="00CF16BF"/>
    <w:rsid w:val="00CF481E"/>
    <w:rsid w:val="00CF5B59"/>
    <w:rsid w:val="00D00AF0"/>
    <w:rsid w:val="00D0389F"/>
    <w:rsid w:val="00D1343D"/>
    <w:rsid w:val="00D16E96"/>
    <w:rsid w:val="00D35A9E"/>
    <w:rsid w:val="00D44C22"/>
    <w:rsid w:val="00D4603D"/>
    <w:rsid w:val="00D564F3"/>
    <w:rsid w:val="00D62DA5"/>
    <w:rsid w:val="00D64900"/>
    <w:rsid w:val="00D71516"/>
    <w:rsid w:val="00D73A2A"/>
    <w:rsid w:val="00D74803"/>
    <w:rsid w:val="00D75ED5"/>
    <w:rsid w:val="00D837D4"/>
    <w:rsid w:val="00D84D62"/>
    <w:rsid w:val="00D8750D"/>
    <w:rsid w:val="00D950EF"/>
    <w:rsid w:val="00DA39D5"/>
    <w:rsid w:val="00DA46F2"/>
    <w:rsid w:val="00DB543C"/>
    <w:rsid w:val="00DB782B"/>
    <w:rsid w:val="00DC1DA7"/>
    <w:rsid w:val="00DD4019"/>
    <w:rsid w:val="00DD5D7F"/>
    <w:rsid w:val="00DD6867"/>
    <w:rsid w:val="00DD78D7"/>
    <w:rsid w:val="00DE61CD"/>
    <w:rsid w:val="00DF010B"/>
    <w:rsid w:val="00DF57C8"/>
    <w:rsid w:val="00E060FD"/>
    <w:rsid w:val="00E146AB"/>
    <w:rsid w:val="00E1675B"/>
    <w:rsid w:val="00E20A3D"/>
    <w:rsid w:val="00E273D3"/>
    <w:rsid w:val="00E3144F"/>
    <w:rsid w:val="00E35520"/>
    <w:rsid w:val="00E4031E"/>
    <w:rsid w:val="00E42446"/>
    <w:rsid w:val="00E64303"/>
    <w:rsid w:val="00E87A72"/>
    <w:rsid w:val="00EA4A31"/>
    <w:rsid w:val="00EB4EDD"/>
    <w:rsid w:val="00EB6706"/>
    <w:rsid w:val="00EC26DC"/>
    <w:rsid w:val="00EE5D63"/>
    <w:rsid w:val="00EE7F44"/>
    <w:rsid w:val="00F147F2"/>
    <w:rsid w:val="00F14A20"/>
    <w:rsid w:val="00F1729D"/>
    <w:rsid w:val="00F176B2"/>
    <w:rsid w:val="00F257C7"/>
    <w:rsid w:val="00F273F3"/>
    <w:rsid w:val="00F30FF2"/>
    <w:rsid w:val="00F442E0"/>
    <w:rsid w:val="00F5145F"/>
    <w:rsid w:val="00F5691A"/>
    <w:rsid w:val="00F75179"/>
    <w:rsid w:val="00F76153"/>
    <w:rsid w:val="00F76319"/>
    <w:rsid w:val="00F816B3"/>
    <w:rsid w:val="00F82A5D"/>
    <w:rsid w:val="00F82A97"/>
    <w:rsid w:val="00F8341E"/>
    <w:rsid w:val="00F96904"/>
    <w:rsid w:val="00F973DC"/>
    <w:rsid w:val="00FA6622"/>
    <w:rsid w:val="00FC15EC"/>
    <w:rsid w:val="00FC410F"/>
    <w:rsid w:val="00FC4CC3"/>
    <w:rsid w:val="00FE0972"/>
    <w:rsid w:val="00FE656F"/>
    <w:rsid w:val="00FF4B41"/>
    <w:rsid w:val="00FF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6C46927"/>
  <w15:docId w15:val="{AC62979A-1BCF-4CD0-A289-C42C410D0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07E7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C3D1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330FF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330F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ekstdymkaZnak">
    <w:name w:val="Tekst dymka Znak"/>
    <w:link w:val="Tekstdymka"/>
    <w:uiPriority w:val="99"/>
    <w:semiHidden/>
    <w:locked/>
    <w:rsid w:val="00330FFE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rsid w:val="00330F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330FFE"/>
  </w:style>
  <w:style w:type="character" w:styleId="Hipercze">
    <w:name w:val="Hyperlink"/>
    <w:uiPriority w:val="99"/>
    <w:rsid w:val="0005759F"/>
    <w:rPr>
      <w:color w:val="0000FF"/>
      <w:u w:val="single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330FFE"/>
  </w:style>
  <w:style w:type="paragraph" w:styleId="Tekstpodstawowywcity">
    <w:name w:val="Body Text Indent"/>
    <w:basedOn w:val="Normalny"/>
    <w:link w:val="TekstpodstawowywcityZnak"/>
    <w:uiPriority w:val="99"/>
    <w:rsid w:val="00223F13"/>
    <w:pPr>
      <w:spacing w:after="0" w:line="240" w:lineRule="auto"/>
      <w:ind w:left="290"/>
    </w:pPr>
    <w:rPr>
      <w:rFonts w:ascii="Bookman Old Style" w:eastAsia="Calibri" w:hAnsi="Bookman Old Style" w:cs="Bookman Old Style"/>
      <w:b/>
      <w:bCs/>
      <w:sz w:val="24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1D05BB"/>
    <w:rPr>
      <w:rFonts w:eastAsia="Times New Roman" w:cs="Calibri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C3D1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2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2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kryjom\Desktop\WIW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626B24-6010-4E42-86BA-8ADD88850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WIW.dotx</Template>
  <TotalTime>4</TotalTime>
  <Pages>1</Pages>
  <Words>93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Szablon WIW</vt:lpstr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Szablon WIW</dc:title>
  <dc:creator>Marta Kryjom</dc:creator>
  <cp:lastModifiedBy>Grzegorz Wegiera</cp:lastModifiedBy>
  <cp:revision>5</cp:revision>
  <cp:lastPrinted>2023-02-14T09:52:00Z</cp:lastPrinted>
  <dcterms:created xsi:type="dcterms:W3CDTF">2023-02-14T10:00:00Z</dcterms:created>
  <dcterms:modified xsi:type="dcterms:W3CDTF">2023-02-14T10:06:00Z</dcterms:modified>
</cp:coreProperties>
</file>